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E82F" w14:textId="67787B7E" w:rsidR="0046145F" w:rsidRPr="007A11A9" w:rsidRDefault="0046145F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3AB2F8D2" w14:textId="77777777" w:rsidR="006F3B8C" w:rsidRPr="007A11A9" w:rsidRDefault="006F3B8C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14267CF9" w14:textId="33937317" w:rsidR="008C2CAA" w:rsidRPr="007A11A9" w:rsidRDefault="00CA77F0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Conducerea Clubului Sportiv Municipal Odorheiu Secuiesc</w:t>
      </w:r>
    </w:p>
    <w:p w14:paraId="77431D16" w14:textId="77777777" w:rsidR="00CA77F0" w:rsidRPr="007A11A9" w:rsidRDefault="00CA77F0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2F48A691" w14:textId="77777777" w:rsidR="00CA77F0" w:rsidRPr="007A11A9" w:rsidRDefault="00CA77F0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32D0EFB1" w14:textId="348727B9" w:rsidR="00CA77F0" w:rsidRPr="007A11A9" w:rsidRDefault="00CA77F0" w:rsidP="00CA77F0">
      <w:pPr>
        <w:spacing w:line="360" w:lineRule="auto"/>
        <w:ind w:firstLine="720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Consiliul de </w:t>
      </w:r>
      <w:r w:rsidR="007A11A9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administrație</w:t>
      </w: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:</w:t>
      </w:r>
    </w:p>
    <w:p w14:paraId="53E2FDF2" w14:textId="424E814D" w:rsidR="00CA77F0" w:rsidRPr="007A11A9" w:rsidRDefault="00CA77F0" w:rsidP="00CA77F0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Mester Zoltan Levente- </w:t>
      </w:r>
      <w:r w:rsidR="007A11A9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președinte</w:t>
      </w: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 cons</w:t>
      </w:r>
      <w:r w:rsidR="007A11A9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ili</w:t>
      </w: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ului, directorul Clubului</w:t>
      </w:r>
    </w:p>
    <w:p w14:paraId="64012195" w14:textId="21C73AB9" w:rsidR="00CA77F0" w:rsidRPr="007A11A9" w:rsidRDefault="007C23AF" w:rsidP="00CA77F0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Kaka</w:t>
      </w:r>
      <w:r w:rsidR="00065054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s</w:t>
      </w:r>
      <w:r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sy</w:t>
      </w:r>
      <w:r w:rsidR="00065054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 xml:space="preserve"> Norbert</w:t>
      </w:r>
      <w:r w:rsidR="00CA77F0"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-reprezentant al Consiliului Local al Municipiului Odorheiu Secuiesc</w:t>
      </w:r>
    </w:p>
    <w:p w14:paraId="2B08A2A9" w14:textId="276DA8D2" w:rsidR="00CA77F0" w:rsidRPr="007A11A9" w:rsidRDefault="00CA77F0" w:rsidP="00CA77F0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  <w:r w:rsidRPr="007A11A9"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  <w:t>Jakab Attila-reprezentant al primarului Municipiului Odorheiu Secuiesc</w:t>
      </w:r>
    </w:p>
    <w:p w14:paraId="2A3A825C" w14:textId="257DDD72" w:rsidR="008C2CAA" w:rsidRPr="007A11A9" w:rsidRDefault="008C2CAA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p w14:paraId="68A535A1" w14:textId="77777777" w:rsidR="008C2CAA" w:rsidRPr="007A11A9" w:rsidRDefault="008C2CAA" w:rsidP="0046145F">
      <w:pPr>
        <w:spacing w:line="360" w:lineRule="auto"/>
        <w:ind w:firstLine="720"/>
        <w:jc w:val="center"/>
        <w:rPr>
          <w:rFonts w:ascii="Times New Roman" w:eastAsia="Arial Unicode MS" w:hAnsi="Times New Roman" w:cs="Times New Roman"/>
          <w:bCs/>
          <w:sz w:val="28"/>
          <w:szCs w:val="28"/>
          <w:lang w:val="ro-RO"/>
        </w:rPr>
      </w:pPr>
    </w:p>
    <w:sectPr w:rsidR="008C2CAA" w:rsidRPr="007A11A9" w:rsidSect="005B266C">
      <w:footerReference w:type="default" r:id="rId11"/>
      <w:headerReference w:type="first" r:id="rId12"/>
      <w:footerReference w:type="first" r:id="rId13"/>
      <w:pgSz w:w="11907" w:h="16839" w:code="9"/>
      <w:pgMar w:top="851" w:right="1197" w:bottom="992" w:left="1530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557B" w14:textId="77777777" w:rsidR="00054B6E" w:rsidRDefault="00054B6E" w:rsidP="000E347E">
      <w:pPr>
        <w:spacing w:line="240" w:lineRule="auto"/>
      </w:pPr>
      <w:r>
        <w:separator/>
      </w:r>
    </w:p>
  </w:endnote>
  <w:endnote w:type="continuationSeparator" w:id="0">
    <w:p w14:paraId="0518DEF5" w14:textId="77777777" w:rsidR="00054B6E" w:rsidRDefault="00054B6E" w:rsidP="000E3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dvarhely RegularItalic">
    <w:altName w:val="Times New Roman"/>
    <w:panose1 w:val="00000000000000000000"/>
    <w:charset w:val="00"/>
    <w:family w:val="roman"/>
    <w:notTrueType/>
    <w:pitch w:val="default"/>
  </w:font>
  <w:font w:name="Udvarhely Sans Regular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93" w:type="dxa"/>
      <w:tblBorders>
        <w:insideH w:val="single" w:sz="24" w:space="0" w:color="auto"/>
        <w:insideV w:val="single" w:sz="24" w:space="0" w:color="4F81BD" w:themeColor="accen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9209"/>
    </w:tblGrid>
    <w:tr w:rsidR="00CF5F82" w:rsidRPr="00675E96" w14:paraId="399C47D7" w14:textId="77777777" w:rsidTr="00DD0810">
      <w:trPr>
        <w:trHeight w:hRule="exact" w:val="567"/>
      </w:trPr>
      <w:tc>
        <w:tcPr>
          <w:tcW w:w="794" w:type="dxa"/>
          <w:tcBorders>
            <w:right w:val="single" w:sz="24" w:space="0" w:color="4F81BD" w:themeColor="accent1"/>
          </w:tcBorders>
        </w:tcPr>
        <w:p w14:paraId="399C47D4" w14:textId="71DF8895" w:rsidR="00CF5F82" w:rsidRPr="00DF4CF5" w:rsidRDefault="00CF5F82" w:rsidP="004C1667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</w:rPr>
          </w:pP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 xml:space="preserve">Pag. </w: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begin"/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separate"/>
          </w: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>2</w:t>
          </w:r>
          <w:r w:rsidRPr="00DF4CF5"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  <w:tc>
        <w:tcPr>
          <w:tcW w:w="9209" w:type="dxa"/>
          <w:tcBorders>
            <w:top w:val="nil"/>
            <w:left w:val="single" w:sz="24" w:space="0" w:color="4F81BD" w:themeColor="accent1"/>
            <w:bottom w:val="nil"/>
          </w:tcBorders>
        </w:tcPr>
        <w:p w14:paraId="399C47D5" w14:textId="77777777" w:rsidR="00CF5F82" w:rsidRPr="00DD0810" w:rsidRDefault="00CF5F82" w:rsidP="00DD0810">
          <w:pPr>
            <w:pStyle w:val="Footer"/>
            <w:ind w:firstLine="199"/>
            <w:rPr>
              <w:sz w:val="16"/>
              <w:szCs w:val="16"/>
            </w:rPr>
          </w:pPr>
          <w:r w:rsidRPr="00DD0810">
            <w:rPr>
              <w:b/>
              <w:sz w:val="16"/>
              <w:szCs w:val="16"/>
            </w:rPr>
            <w:t>Adresa:</w:t>
          </w:r>
          <w:r w:rsidRPr="00DD0810">
            <w:rPr>
              <w:sz w:val="16"/>
              <w:szCs w:val="16"/>
            </w:rPr>
            <w:t xml:space="preserve"> 535600 Odorheiu Secuiesc, Piața Primăriei nr. 5, Județul Harghita, România</w:t>
          </w:r>
        </w:p>
        <w:p w14:paraId="399C47D6" w14:textId="77777777" w:rsidR="00CF5F82" w:rsidRPr="00A02D35" w:rsidRDefault="00CF5F82" w:rsidP="00DD0810">
          <w:pPr>
            <w:pStyle w:val="Footer"/>
            <w:ind w:firstLine="199"/>
            <w:rPr>
              <w:sz w:val="16"/>
              <w:szCs w:val="16"/>
              <w:lang w:val="it-IT"/>
            </w:rPr>
          </w:pPr>
          <w:r w:rsidRPr="00A02D35">
            <w:rPr>
              <w:b/>
              <w:sz w:val="16"/>
              <w:szCs w:val="16"/>
              <w:lang w:val="it-IT"/>
            </w:rPr>
            <w:t>Telefon:</w:t>
          </w:r>
          <w:r w:rsidRPr="00A02D35">
            <w:rPr>
              <w:sz w:val="16"/>
              <w:szCs w:val="16"/>
              <w:lang w:val="it-IT"/>
            </w:rPr>
            <w:t xml:space="preserve"> +40-266-218145 | </w:t>
          </w:r>
          <w:r w:rsidRPr="00A02D35">
            <w:rPr>
              <w:b/>
              <w:sz w:val="16"/>
              <w:szCs w:val="16"/>
              <w:lang w:val="it-IT"/>
            </w:rPr>
            <w:t>Fax:</w:t>
          </w:r>
          <w:r w:rsidRPr="00A02D35">
            <w:rPr>
              <w:sz w:val="16"/>
              <w:szCs w:val="16"/>
              <w:lang w:val="it-IT"/>
            </w:rPr>
            <w:t xml:space="preserve"> +40-266-218032 | </w:t>
          </w:r>
          <w:r w:rsidRPr="00A02D35">
            <w:rPr>
              <w:b/>
              <w:sz w:val="16"/>
              <w:szCs w:val="16"/>
              <w:lang w:val="it-IT"/>
            </w:rPr>
            <w:t>E-mail:</w:t>
          </w:r>
          <w:r w:rsidRPr="00A02D35">
            <w:rPr>
              <w:sz w:val="16"/>
              <w:szCs w:val="16"/>
              <w:lang w:val="it-IT"/>
            </w:rPr>
            <w:t xml:space="preserve"> office@odorhei.ro | </w:t>
          </w:r>
          <w:r w:rsidRPr="00A02D35">
            <w:rPr>
              <w:b/>
              <w:sz w:val="16"/>
              <w:szCs w:val="16"/>
              <w:lang w:val="it-IT"/>
            </w:rPr>
            <w:t>Website:</w:t>
          </w:r>
          <w:r w:rsidRPr="00A02D35">
            <w:rPr>
              <w:sz w:val="16"/>
              <w:szCs w:val="16"/>
              <w:lang w:val="it-IT"/>
            </w:rPr>
            <w:t xml:space="preserve"> www.odorhei.ro</w:t>
          </w:r>
        </w:p>
      </w:tc>
    </w:tr>
  </w:tbl>
  <w:p w14:paraId="399C47D8" w14:textId="77777777" w:rsidR="00CF5F82" w:rsidRPr="00A02D35" w:rsidRDefault="00CF5F82" w:rsidP="00966582">
    <w:pPr>
      <w:pStyle w:val="Footer"/>
      <w:tabs>
        <w:tab w:val="clear" w:pos="4680"/>
        <w:tab w:val="clear" w:pos="9360"/>
        <w:tab w:val="left" w:pos="1095"/>
      </w:tabs>
      <w:rPr>
        <w:lang w:val="it-IT"/>
      </w:rPr>
    </w:pPr>
    <w:r w:rsidRPr="00A02D35">
      <w:rPr>
        <w:lang w:val="it-IT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66" w:type="dxa"/>
      <w:tblBorders>
        <w:insideH w:val="single" w:sz="24" w:space="0" w:color="auto"/>
        <w:insideV w:val="single" w:sz="24" w:space="0" w:color="4F81BD" w:themeColor="accen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1"/>
      <w:gridCol w:w="9155"/>
    </w:tblGrid>
    <w:tr w:rsidR="00CF5F82" w:rsidRPr="00675E96" w14:paraId="399C47EA" w14:textId="77777777" w:rsidTr="001300A8">
      <w:trPr>
        <w:trHeight w:hRule="exact" w:val="567"/>
      </w:trPr>
      <w:tc>
        <w:tcPr>
          <w:tcW w:w="794" w:type="dxa"/>
          <w:tcBorders>
            <w:right w:val="single" w:sz="24" w:space="0" w:color="4F81BD" w:themeColor="accent1"/>
          </w:tcBorders>
        </w:tcPr>
        <w:p w14:paraId="399C47E7" w14:textId="7446BB57" w:rsidR="00CF5F82" w:rsidRPr="00DF4CF5" w:rsidRDefault="00CF5F82" w:rsidP="00CF5F82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</w:rPr>
          </w:pP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 xml:space="preserve">Pag. </w: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begin"/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instrText xml:space="preserve"> PAGE   \* MERGEFORMAT </w:instrText>
          </w:r>
          <w:r w:rsidRPr="00DF4CF5">
            <w:rPr>
              <w:b/>
              <w:i/>
              <w:color w:val="808080" w:themeColor="background1" w:themeShade="80"/>
              <w:sz w:val="16"/>
              <w:szCs w:val="16"/>
            </w:rPr>
            <w:fldChar w:fldCharType="separate"/>
          </w:r>
          <w:r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t>1</w:t>
          </w:r>
          <w:r w:rsidRPr="00DF4CF5">
            <w:rPr>
              <w:b/>
              <w:i/>
              <w:noProof/>
              <w:color w:val="808080" w:themeColor="background1" w:themeShade="80"/>
              <w:sz w:val="16"/>
              <w:szCs w:val="16"/>
            </w:rPr>
            <w:fldChar w:fldCharType="end"/>
          </w:r>
        </w:p>
      </w:tc>
      <w:tc>
        <w:tcPr>
          <w:tcW w:w="9209" w:type="dxa"/>
          <w:tcBorders>
            <w:top w:val="nil"/>
            <w:left w:val="single" w:sz="24" w:space="0" w:color="4F81BD" w:themeColor="accent1"/>
            <w:bottom w:val="nil"/>
          </w:tcBorders>
        </w:tcPr>
        <w:p w14:paraId="399C47E8" w14:textId="77777777" w:rsidR="00CF5F82" w:rsidRPr="00DD0810" w:rsidRDefault="00CF5F82" w:rsidP="00CF5F82">
          <w:pPr>
            <w:pStyle w:val="Footer"/>
            <w:ind w:firstLine="199"/>
            <w:rPr>
              <w:sz w:val="16"/>
              <w:szCs w:val="16"/>
            </w:rPr>
          </w:pPr>
          <w:r w:rsidRPr="00DD0810">
            <w:rPr>
              <w:b/>
              <w:sz w:val="16"/>
              <w:szCs w:val="16"/>
            </w:rPr>
            <w:t>Adresa:</w:t>
          </w:r>
          <w:r w:rsidRPr="00DD0810">
            <w:rPr>
              <w:sz w:val="16"/>
              <w:szCs w:val="16"/>
            </w:rPr>
            <w:t xml:space="preserve"> 535600 Odorheiu Secuiesc, Piața Primăriei nr. 5, Județul Harghita, România</w:t>
          </w:r>
        </w:p>
        <w:p w14:paraId="399C47E9" w14:textId="77777777" w:rsidR="00CF5F82" w:rsidRPr="00A02D35" w:rsidRDefault="00CF5F82" w:rsidP="00CF5F82">
          <w:pPr>
            <w:pStyle w:val="Footer"/>
            <w:ind w:firstLine="199"/>
            <w:rPr>
              <w:sz w:val="16"/>
              <w:szCs w:val="16"/>
              <w:lang w:val="it-IT"/>
            </w:rPr>
          </w:pPr>
          <w:r w:rsidRPr="00A02D35">
            <w:rPr>
              <w:b/>
              <w:sz w:val="16"/>
              <w:szCs w:val="16"/>
              <w:lang w:val="it-IT"/>
            </w:rPr>
            <w:t>Telefon:</w:t>
          </w:r>
          <w:r w:rsidRPr="00A02D35">
            <w:rPr>
              <w:sz w:val="16"/>
              <w:szCs w:val="16"/>
              <w:lang w:val="it-IT"/>
            </w:rPr>
            <w:t xml:space="preserve"> +40-266-218145 | </w:t>
          </w:r>
          <w:r w:rsidRPr="00A02D35">
            <w:rPr>
              <w:b/>
              <w:sz w:val="16"/>
              <w:szCs w:val="16"/>
              <w:lang w:val="it-IT"/>
            </w:rPr>
            <w:t>Fax:</w:t>
          </w:r>
          <w:r w:rsidRPr="00A02D35">
            <w:rPr>
              <w:sz w:val="16"/>
              <w:szCs w:val="16"/>
              <w:lang w:val="it-IT"/>
            </w:rPr>
            <w:t xml:space="preserve"> +40-266-218032 | </w:t>
          </w:r>
          <w:r w:rsidRPr="00A02D35">
            <w:rPr>
              <w:b/>
              <w:sz w:val="16"/>
              <w:szCs w:val="16"/>
              <w:lang w:val="it-IT"/>
            </w:rPr>
            <w:t>E-mail:</w:t>
          </w:r>
          <w:r w:rsidRPr="00A02D35">
            <w:rPr>
              <w:sz w:val="16"/>
              <w:szCs w:val="16"/>
              <w:lang w:val="it-IT"/>
            </w:rPr>
            <w:t xml:space="preserve"> office@odorhei.ro | </w:t>
          </w:r>
          <w:r w:rsidRPr="00A02D35">
            <w:rPr>
              <w:b/>
              <w:sz w:val="16"/>
              <w:szCs w:val="16"/>
              <w:lang w:val="it-IT"/>
            </w:rPr>
            <w:t>Website:</w:t>
          </w:r>
          <w:r w:rsidRPr="00A02D35">
            <w:rPr>
              <w:sz w:val="16"/>
              <w:szCs w:val="16"/>
              <w:lang w:val="it-IT"/>
            </w:rPr>
            <w:t xml:space="preserve"> www.odorhei.ro</w:t>
          </w:r>
        </w:p>
      </w:tc>
    </w:tr>
  </w:tbl>
  <w:p w14:paraId="399C47EB" w14:textId="77777777" w:rsidR="00CF5F82" w:rsidRPr="0012555C" w:rsidRDefault="00CF5F82">
    <w:pPr>
      <w:pStyle w:val="Footer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4069" w14:textId="77777777" w:rsidR="00054B6E" w:rsidRDefault="00054B6E" w:rsidP="000E347E">
      <w:pPr>
        <w:spacing w:line="240" w:lineRule="auto"/>
      </w:pPr>
      <w:r>
        <w:separator/>
      </w:r>
    </w:p>
  </w:footnote>
  <w:footnote w:type="continuationSeparator" w:id="0">
    <w:p w14:paraId="333DE091" w14:textId="77777777" w:rsidR="00054B6E" w:rsidRDefault="00054B6E" w:rsidP="000E3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632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  <w:insideH w:val="single" w:sz="24" w:space="0" w:color="4F81BD" w:themeColor="accent1"/>
        <w:insideV w:val="single" w:sz="24" w:space="0" w:color="4F81BD" w:themeColor="accen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65"/>
      <w:gridCol w:w="5173"/>
      <w:gridCol w:w="3827"/>
    </w:tblGrid>
    <w:tr w:rsidR="00CF5F82" w:rsidRPr="007A11A9" w14:paraId="399C47DF" w14:textId="77777777" w:rsidTr="007A11A9">
      <w:trPr>
        <w:trHeight w:hRule="exact" w:val="425"/>
      </w:trPr>
      <w:tc>
        <w:tcPr>
          <w:tcW w:w="1065" w:type="dxa"/>
          <w:vMerge w:val="restart"/>
          <w:tcBorders>
            <w:top w:val="nil"/>
            <w:left w:val="nil"/>
            <w:bottom w:val="nil"/>
          </w:tcBorders>
        </w:tcPr>
        <w:p w14:paraId="399C47D9" w14:textId="5649952F" w:rsidR="00CF5F82" w:rsidRPr="007A11A9" w:rsidRDefault="00CF5F82" w:rsidP="00CF5F82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  <w:lang w:val="ro-RO"/>
            </w:rPr>
          </w:pPr>
          <w:r w:rsidRPr="007A11A9">
            <w:rPr>
              <w:b/>
              <w:i/>
              <w:noProof/>
              <w:sz w:val="16"/>
              <w:szCs w:val="16"/>
              <w:lang w:val="ro-RO"/>
            </w:rPr>
            <w:drawing>
              <wp:anchor distT="0" distB="0" distL="114300" distR="114300" simplePos="0" relativeHeight="251658240" behindDoc="0" locked="0" layoutInCell="1" allowOverlap="1" wp14:anchorId="1D37F0C2" wp14:editId="63EC03FD">
                <wp:simplePos x="0" y="0"/>
                <wp:positionH relativeFrom="column">
                  <wp:posOffset>-170180</wp:posOffset>
                </wp:positionH>
                <wp:positionV relativeFrom="paragraph">
                  <wp:posOffset>-194945</wp:posOffset>
                </wp:positionV>
                <wp:extent cx="970440" cy="1371600"/>
                <wp:effectExtent l="0" t="0" r="127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VSK 21.11.2017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315" cy="13827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73" w:type="dxa"/>
          <w:tcBorders>
            <w:top w:val="nil"/>
            <w:bottom w:val="nil"/>
            <w:right w:val="nil"/>
          </w:tcBorders>
        </w:tcPr>
        <w:p w14:paraId="399C47DA" w14:textId="77777777" w:rsidR="00CF5F82" w:rsidRPr="007A11A9" w:rsidRDefault="00CF5F82" w:rsidP="00CF5F82">
          <w:pPr>
            <w:pStyle w:val="Footer"/>
            <w:spacing w:line="220" w:lineRule="exact"/>
            <w:ind w:firstLine="199"/>
            <w:rPr>
              <w:b/>
              <w:sz w:val="20"/>
              <w:szCs w:val="20"/>
              <w:lang w:val="ro-RO"/>
            </w:rPr>
          </w:pPr>
          <w:r w:rsidRPr="007A11A9">
            <w:rPr>
              <w:b/>
              <w:sz w:val="20"/>
              <w:szCs w:val="20"/>
              <w:lang w:val="ro-RO"/>
            </w:rPr>
            <w:t xml:space="preserve">MUNICIPIUL </w:t>
          </w:r>
        </w:p>
        <w:p w14:paraId="399C47DB" w14:textId="77777777" w:rsidR="00CF5F82" w:rsidRPr="007A11A9" w:rsidRDefault="00CF5F82" w:rsidP="00CF5F82">
          <w:pPr>
            <w:pStyle w:val="Footer"/>
            <w:spacing w:line="220" w:lineRule="exact"/>
            <w:ind w:firstLine="199"/>
            <w:rPr>
              <w:b/>
              <w:sz w:val="24"/>
              <w:szCs w:val="24"/>
              <w:lang w:val="ro-RO"/>
            </w:rPr>
          </w:pPr>
          <w:r w:rsidRPr="007A11A9">
            <w:rPr>
              <w:b/>
              <w:sz w:val="20"/>
              <w:szCs w:val="20"/>
              <w:lang w:val="ro-RO"/>
            </w:rPr>
            <w:t>ODORHEIU SECUIESC</w:t>
          </w:r>
        </w:p>
      </w:tc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399C47DC" w14:textId="77777777" w:rsidR="00CF5F82" w:rsidRPr="007A11A9" w:rsidRDefault="00CF5F82" w:rsidP="00CF5F82">
          <w:pPr>
            <w:pStyle w:val="Footer"/>
            <w:ind w:firstLine="199"/>
            <w:jc w:val="center"/>
            <w:rPr>
              <w:sz w:val="16"/>
              <w:szCs w:val="16"/>
              <w:lang w:val="ro-RO"/>
            </w:rPr>
          </w:pPr>
          <w:r w:rsidRPr="007A11A9">
            <w:rPr>
              <w:noProof/>
              <w:lang w:val="ro-RO"/>
            </w:rPr>
            <w:drawing>
              <wp:inline distT="0" distB="0" distL="0" distR="0" wp14:anchorId="399C47EE" wp14:editId="5205A0ED">
                <wp:extent cx="1065278" cy="539497"/>
                <wp:effectExtent l="0" t="0" r="1905" b="0"/>
                <wp:docPr id="1583083761" name="Picture 15830837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278" cy="53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99C47DD" w14:textId="77777777" w:rsidR="00CF5F82" w:rsidRPr="007A11A9" w:rsidRDefault="00CF5F82" w:rsidP="00CF5F82">
          <w:pPr>
            <w:pStyle w:val="Footer"/>
            <w:ind w:firstLine="199"/>
            <w:jc w:val="center"/>
            <w:rPr>
              <w:sz w:val="16"/>
              <w:szCs w:val="16"/>
              <w:lang w:val="ro-RO"/>
            </w:rPr>
          </w:pPr>
        </w:p>
        <w:p w14:paraId="399C47DE" w14:textId="77777777" w:rsidR="00CF5F82" w:rsidRPr="007A11A9" w:rsidRDefault="00CF5F82" w:rsidP="00CF5F82">
          <w:pPr>
            <w:pStyle w:val="Footer"/>
            <w:ind w:firstLine="199"/>
            <w:jc w:val="center"/>
            <w:rPr>
              <w:b/>
              <w:i/>
              <w:sz w:val="26"/>
              <w:szCs w:val="26"/>
              <w:lang w:val="ro-RO"/>
            </w:rPr>
          </w:pPr>
          <w:r w:rsidRPr="007A11A9">
            <w:rPr>
              <w:b/>
              <w:i/>
              <w:color w:val="808080" w:themeColor="background1" w:themeShade="80"/>
              <w:sz w:val="26"/>
              <w:szCs w:val="26"/>
              <w:lang w:val="ro-RO"/>
            </w:rPr>
            <w:t>În serviciul comunității</w:t>
          </w:r>
        </w:p>
      </w:tc>
    </w:tr>
    <w:tr w:rsidR="00CF5F82" w:rsidRPr="007A11A9" w14:paraId="399C47E4" w14:textId="77777777" w:rsidTr="007A11A9">
      <w:trPr>
        <w:trHeight w:hRule="exact" w:val="992"/>
      </w:trPr>
      <w:tc>
        <w:tcPr>
          <w:tcW w:w="1065" w:type="dxa"/>
          <w:vMerge/>
        </w:tcPr>
        <w:p w14:paraId="399C47E0" w14:textId="77777777" w:rsidR="00CF5F82" w:rsidRPr="007A11A9" w:rsidRDefault="00CF5F82" w:rsidP="00CF5F82">
          <w:pPr>
            <w:pStyle w:val="Footer"/>
            <w:spacing w:line="300" w:lineRule="auto"/>
            <w:contextualSpacing/>
            <w:rPr>
              <w:b/>
              <w:i/>
              <w:sz w:val="16"/>
              <w:szCs w:val="16"/>
              <w:lang w:val="ro-RO"/>
            </w:rPr>
          </w:pPr>
        </w:p>
      </w:tc>
      <w:tc>
        <w:tcPr>
          <w:tcW w:w="5173" w:type="dxa"/>
          <w:tcBorders>
            <w:top w:val="nil"/>
            <w:bottom w:val="nil"/>
            <w:right w:val="nil"/>
          </w:tcBorders>
          <w:vAlign w:val="bottom"/>
        </w:tcPr>
        <w:p w14:paraId="674055E5" w14:textId="77777777" w:rsidR="00CF5F82" w:rsidRPr="007A11A9" w:rsidRDefault="00CF5F82" w:rsidP="00CF5F82">
          <w:pPr>
            <w:pStyle w:val="Footer"/>
            <w:spacing w:line="240" w:lineRule="exact"/>
            <w:ind w:left="211"/>
            <w:rPr>
              <w:b/>
              <w:lang w:val="ro-RO"/>
            </w:rPr>
          </w:pPr>
          <w:r w:rsidRPr="007A11A9">
            <w:rPr>
              <w:b/>
              <w:lang w:val="ro-RO"/>
            </w:rPr>
            <w:t>CLUBUL SPORTIV MUNICIPAL ODORHEIU SECUIESC VÁROSI SPORT KLUB SZÉKELYUDVARHELY</w:t>
          </w:r>
        </w:p>
        <w:p w14:paraId="399C47E2" w14:textId="14FB129E" w:rsidR="004501F7" w:rsidRPr="007A11A9" w:rsidRDefault="004501F7" w:rsidP="00CF5F82">
          <w:pPr>
            <w:pStyle w:val="Footer"/>
            <w:spacing w:line="240" w:lineRule="exact"/>
            <w:ind w:left="211"/>
            <w:rPr>
              <w:b/>
              <w:lang w:val="ro-RO"/>
            </w:rPr>
          </w:pPr>
          <w:r w:rsidRPr="007A11A9">
            <w:rPr>
              <w:b/>
              <w:lang w:val="ro-RO"/>
            </w:rPr>
            <w:t>CIF: 3</w:t>
          </w:r>
          <w:r w:rsidR="00702E1E" w:rsidRPr="007A11A9">
            <w:rPr>
              <w:b/>
              <w:lang w:val="ro-RO"/>
            </w:rPr>
            <w:t>8794324</w:t>
          </w:r>
        </w:p>
      </w:tc>
      <w:tc>
        <w:tcPr>
          <w:tcW w:w="3827" w:type="dxa"/>
          <w:vMerge/>
          <w:vAlign w:val="center"/>
        </w:tcPr>
        <w:p w14:paraId="399C47E3" w14:textId="77777777" w:rsidR="00CF5F82" w:rsidRPr="007A11A9" w:rsidRDefault="00CF5F82" w:rsidP="00CF5F82">
          <w:pPr>
            <w:pStyle w:val="Footer"/>
            <w:ind w:firstLine="199"/>
            <w:jc w:val="center"/>
            <w:rPr>
              <w:sz w:val="16"/>
              <w:szCs w:val="16"/>
              <w:lang w:val="ro-RO"/>
            </w:rPr>
          </w:pPr>
        </w:p>
      </w:tc>
    </w:tr>
  </w:tbl>
  <w:p w14:paraId="399C47E6" w14:textId="77777777" w:rsidR="00CF5F82" w:rsidRPr="00687FCA" w:rsidRDefault="00CF5F8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32E"/>
    <w:multiLevelType w:val="hybridMultilevel"/>
    <w:tmpl w:val="F87C4F8C"/>
    <w:lvl w:ilvl="0" w:tplc="9AB0E5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831CFF"/>
    <w:multiLevelType w:val="multilevel"/>
    <w:tmpl w:val="75EC60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C6781"/>
    <w:multiLevelType w:val="hybridMultilevel"/>
    <w:tmpl w:val="3AA43826"/>
    <w:lvl w:ilvl="0" w:tplc="57CA7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483575D"/>
    <w:multiLevelType w:val="hybridMultilevel"/>
    <w:tmpl w:val="B3740AD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37429"/>
    <w:multiLevelType w:val="hybridMultilevel"/>
    <w:tmpl w:val="6E10F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93EB6"/>
    <w:multiLevelType w:val="multilevel"/>
    <w:tmpl w:val="A0E2A1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082240EF"/>
    <w:multiLevelType w:val="hybridMultilevel"/>
    <w:tmpl w:val="2C04F98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1632A4C"/>
    <w:multiLevelType w:val="multilevel"/>
    <w:tmpl w:val="584CE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1FA0058D"/>
    <w:multiLevelType w:val="hybridMultilevel"/>
    <w:tmpl w:val="10888420"/>
    <w:lvl w:ilvl="0" w:tplc="DE249B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34081B"/>
    <w:multiLevelType w:val="multilevel"/>
    <w:tmpl w:val="670A8ACA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EE82DBC"/>
    <w:multiLevelType w:val="hybridMultilevel"/>
    <w:tmpl w:val="00983F8E"/>
    <w:lvl w:ilvl="0" w:tplc="D11E1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E91A94"/>
    <w:multiLevelType w:val="multilevel"/>
    <w:tmpl w:val="894E0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3DEF409F"/>
    <w:multiLevelType w:val="hybridMultilevel"/>
    <w:tmpl w:val="C63A45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94D1B"/>
    <w:multiLevelType w:val="hybridMultilevel"/>
    <w:tmpl w:val="B6380770"/>
    <w:lvl w:ilvl="0" w:tplc="8B244FA8">
      <w:numFmt w:val="bullet"/>
      <w:lvlText w:val="-"/>
      <w:lvlJc w:val="left"/>
      <w:pPr>
        <w:ind w:left="1146" w:hanging="360"/>
      </w:pPr>
      <w:rPr>
        <w:rFonts w:ascii="Times New Roman" w:eastAsia="Arial Unicode MS" w:hAnsi="Times New Roman" w:cs="Times New Roman" w:hint="default"/>
        <w:sz w:val="28"/>
      </w:rPr>
    </w:lvl>
    <w:lvl w:ilvl="1" w:tplc="041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0C1BD3"/>
    <w:multiLevelType w:val="hybridMultilevel"/>
    <w:tmpl w:val="54E8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A4226"/>
    <w:multiLevelType w:val="hybridMultilevel"/>
    <w:tmpl w:val="DFD21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348F7"/>
    <w:multiLevelType w:val="hybridMultilevel"/>
    <w:tmpl w:val="DF3A5A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6046E"/>
    <w:multiLevelType w:val="hybridMultilevel"/>
    <w:tmpl w:val="5072AA5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75297"/>
    <w:multiLevelType w:val="multilevel"/>
    <w:tmpl w:val="763C47B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62603EC7"/>
    <w:multiLevelType w:val="hybridMultilevel"/>
    <w:tmpl w:val="30885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80E44"/>
    <w:multiLevelType w:val="hybridMultilevel"/>
    <w:tmpl w:val="4964CDE4"/>
    <w:lvl w:ilvl="0" w:tplc="7E3C52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5C46BB"/>
    <w:multiLevelType w:val="hybridMultilevel"/>
    <w:tmpl w:val="DC264768"/>
    <w:lvl w:ilvl="0" w:tplc="06E26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752E62"/>
    <w:multiLevelType w:val="multilevel"/>
    <w:tmpl w:val="1A52310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6E3826F9"/>
    <w:multiLevelType w:val="hybridMultilevel"/>
    <w:tmpl w:val="A536AE88"/>
    <w:lvl w:ilvl="0" w:tplc="27D80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7D0BFE"/>
    <w:multiLevelType w:val="hybridMultilevel"/>
    <w:tmpl w:val="106E91BC"/>
    <w:lvl w:ilvl="0" w:tplc="5D76E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1D7105"/>
    <w:multiLevelType w:val="hybridMultilevel"/>
    <w:tmpl w:val="8258D6D4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B9249E"/>
    <w:multiLevelType w:val="multilevel"/>
    <w:tmpl w:val="F9C2368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F3035E3"/>
    <w:multiLevelType w:val="hybridMultilevel"/>
    <w:tmpl w:val="711A8FC8"/>
    <w:lvl w:ilvl="0" w:tplc="2B6670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FED6EA8"/>
    <w:multiLevelType w:val="hybridMultilevel"/>
    <w:tmpl w:val="3AD2F200"/>
    <w:lvl w:ilvl="0" w:tplc="828800A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9100127">
    <w:abstractNumId w:val="28"/>
  </w:num>
  <w:num w:numId="2" w16cid:durableId="1844859979">
    <w:abstractNumId w:val="2"/>
  </w:num>
  <w:num w:numId="3" w16cid:durableId="152722624">
    <w:abstractNumId w:val="4"/>
  </w:num>
  <w:num w:numId="4" w16cid:durableId="564754030">
    <w:abstractNumId w:val="10"/>
  </w:num>
  <w:num w:numId="5" w16cid:durableId="1235436175">
    <w:abstractNumId w:val="20"/>
  </w:num>
  <w:num w:numId="6" w16cid:durableId="471560106">
    <w:abstractNumId w:val="8"/>
  </w:num>
  <w:num w:numId="7" w16cid:durableId="1923758838">
    <w:abstractNumId w:val="0"/>
  </w:num>
  <w:num w:numId="8" w16cid:durableId="1548486867">
    <w:abstractNumId w:val="3"/>
  </w:num>
  <w:num w:numId="9" w16cid:durableId="1647202593">
    <w:abstractNumId w:val="16"/>
  </w:num>
  <w:num w:numId="10" w16cid:durableId="1863015030">
    <w:abstractNumId w:val="15"/>
  </w:num>
  <w:num w:numId="11" w16cid:durableId="1331371211">
    <w:abstractNumId w:val="7"/>
  </w:num>
  <w:num w:numId="12" w16cid:durableId="907154543">
    <w:abstractNumId w:val="23"/>
  </w:num>
  <w:num w:numId="13" w16cid:durableId="1475945783">
    <w:abstractNumId w:val="11"/>
  </w:num>
  <w:num w:numId="14" w16cid:durableId="1503818749">
    <w:abstractNumId w:val="27"/>
  </w:num>
  <w:num w:numId="15" w16cid:durableId="904686433">
    <w:abstractNumId w:val="21"/>
  </w:num>
  <w:num w:numId="16" w16cid:durableId="319357994">
    <w:abstractNumId w:val="5"/>
  </w:num>
  <w:num w:numId="17" w16cid:durableId="1147940302">
    <w:abstractNumId w:val="6"/>
  </w:num>
  <w:num w:numId="18" w16cid:durableId="29188865">
    <w:abstractNumId w:val="22"/>
  </w:num>
  <w:num w:numId="19" w16cid:durableId="895508501">
    <w:abstractNumId w:val="26"/>
  </w:num>
  <w:num w:numId="20" w16cid:durableId="2023584088">
    <w:abstractNumId w:val="18"/>
  </w:num>
  <w:num w:numId="21" w16cid:durableId="2011374006">
    <w:abstractNumId w:val="17"/>
  </w:num>
  <w:num w:numId="22" w16cid:durableId="1217207268">
    <w:abstractNumId w:val="9"/>
  </w:num>
  <w:num w:numId="23" w16cid:durableId="235557085">
    <w:abstractNumId w:val="25"/>
  </w:num>
  <w:num w:numId="24" w16cid:durableId="13314546">
    <w:abstractNumId w:val="19"/>
  </w:num>
  <w:num w:numId="25" w16cid:durableId="515922024">
    <w:abstractNumId w:val="14"/>
  </w:num>
  <w:num w:numId="26" w16cid:durableId="1422529837">
    <w:abstractNumId w:val="12"/>
  </w:num>
  <w:num w:numId="27" w16cid:durableId="1626504788">
    <w:abstractNumId w:val="1"/>
  </w:num>
  <w:num w:numId="28" w16cid:durableId="1044408429">
    <w:abstractNumId w:val="13"/>
  </w:num>
  <w:num w:numId="29" w16cid:durableId="3836802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81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6F"/>
    <w:rsid w:val="00002612"/>
    <w:rsid w:val="0003247A"/>
    <w:rsid w:val="00032EFD"/>
    <w:rsid w:val="00040011"/>
    <w:rsid w:val="0004265F"/>
    <w:rsid w:val="00050243"/>
    <w:rsid w:val="00053205"/>
    <w:rsid w:val="00054B6E"/>
    <w:rsid w:val="00065054"/>
    <w:rsid w:val="000679D1"/>
    <w:rsid w:val="000707FF"/>
    <w:rsid w:val="000840F0"/>
    <w:rsid w:val="000913B4"/>
    <w:rsid w:val="00092FE0"/>
    <w:rsid w:val="000954E7"/>
    <w:rsid w:val="000A4BBE"/>
    <w:rsid w:val="000C3C1A"/>
    <w:rsid w:val="000C420D"/>
    <w:rsid w:val="000C5C07"/>
    <w:rsid w:val="000C6EE1"/>
    <w:rsid w:val="000D665C"/>
    <w:rsid w:val="000E347E"/>
    <w:rsid w:val="000E6BAF"/>
    <w:rsid w:val="000E773E"/>
    <w:rsid w:val="000F09F9"/>
    <w:rsid w:val="000F5AC3"/>
    <w:rsid w:val="001029CF"/>
    <w:rsid w:val="0012555C"/>
    <w:rsid w:val="00126CA8"/>
    <w:rsid w:val="001300A8"/>
    <w:rsid w:val="00132A0A"/>
    <w:rsid w:val="00137450"/>
    <w:rsid w:val="001705BA"/>
    <w:rsid w:val="00171C65"/>
    <w:rsid w:val="00184BA8"/>
    <w:rsid w:val="001939F9"/>
    <w:rsid w:val="001A43E4"/>
    <w:rsid w:val="001A4DB4"/>
    <w:rsid w:val="001B21C9"/>
    <w:rsid w:val="001B5D67"/>
    <w:rsid w:val="001C5936"/>
    <w:rsid w:val="001C6A02"/>
    <w:rsid w:val="001D1955"/>
    <w:rsid w:val="001D42C6"/>
    <w:rsid w:val="001E2DD2"/>
    <w:rsid w:val="001E48FE"/>
    <w:rsid w:val="00206822"/>
    <w:rsid w:val="002148C2"/>
    <w:rsid w:val="00217D5A"/>
    <w:rsid w:val="0022007A"/>
    <w:rsid w:val="00227685"/>
    <w:rsid w:val="00236D79"/>
    <w:rsid w:val="002415F6"/>
    <w:rsid w:val="00243E4D"/>
    <w:rsid w:val="00256DBE"/>
    <w:rsid w:val="0027293D"/>
    <w:rsid w:val="0027476B"/>
    <w:rsid w:val="00274A61"/>
    <w:rsid w:val="00274EE0"/>
    <w:rsid w:val="002858A4"/>
    <w:rsid w:val="00290805"/>
    <w:rsid w:val="002A046A"/>
    <w:rsid w:val="002A7595"/>
    <w:rsid w:val="002C08F2"/>
    <w:rsid w:val="002C2AAF"/>
    <w:rsid w:val="002D4EB6"/>
    <w:rsid w:val="002D78DC"/>
    <w:rsid w:val="002E0110"/>
    <w:rsid w:val="002E06E0"/>
    <w:rsid w:val="002E6A61"/>
    <w:rsid w:val="002F0C2E"/>
    <w:rsid w:val="00311520"/>
    <w:rsid w:val="0031450C"/>
    <w:rsid w:val="00316467"/>
    <w:rsid w:val="0032695F"/>
    <w:rsid w:val="003351EB"/>
    <w:rsid w:val="0033609D"/>
    <w:rsid w:val="00336339"/>
    <w:rsid w:val="00341689"/>
    <w:rsid w:val="003445BF"/>
    <w:rsid w:val="0037085E"/>
    <w:rsid w:val="003741DE"/>
    <w:rsid w:val="00380B0C"/>
    <w:rsid w:val="0039239A"/>
    <w:rsid w:val="003A2295"/>
    <w:rsid w:val="003A75DC"/>
    <w:rsid w:val="003B2C83"/>
    <w:rsid w:val="003C139E"/>
    <w:rsid w:val="003C35A2"/>
    <w:rsid w:val="003C53C6"/>
    <w:rsid w:val="003D26C6"/>
    <w:rsid w:val="003E28F0"/>
    <w:rsid w:val="003F20DE"/>
    <w:rsid w:val="003F38EF"/>
    <w:rsid w:val="004000DB"/>
    <w:rsid w:val="00412BA6"/>
    <w:rsid w:val="00425C17"/>
    <w:rsid w:val="00427F59"/>
    <w:rsid w:val="00443EEF"/>
    <w:rsid w:val="00447409"/>
    <w:rsid w:val="004501F7"/>
    <w:rsid w:val="0046145F"/>
    <w:rsid w:val="00465CD0"/>
    <w:rsid w:val="00466151"/>
    <w:rsid w:val="004677C1"/>
    <w:rsid w:val="0048124C"/>
    <w:rsid w:val="00482498"/>
    <w:rsid w:val="00491626"/>
    <w:rsid w:val="004952DE"/>
    <w:rsid w:val="004A6C6B"/>
    <w:rsid w:val="004A732E"/>
    <w:rsid w:val="004B1EF9"/>
    <w:rsid w:val="004B4A63"/>
    <w:rsid w:val="004B6D19"/>
    <w:rsid w:val="004C1667"/>
    <w:rsid w:val="004C26F7"/>
    <w:rsid w:val="004C4FB4"/>
    <w:rsid w:val="004C555E"/>
    <w:rsid w:val="004D5EFC"/>
    <w:rsid w:val="004E1422"/>
    <w:rsid w:val="004E39D3"/>
    <w:rsid w:val="004E3CF8"/>
    <w:rsid w:val="004F052C"/>
    <w:rsid w:val="004F4882"/>
    <w:rsid w:val="00512120"/>
    <w:rsid w:val="00531210"/>
    <w:rsid w:val="00536776"/>
    <w:rsid w:val="005400C5"/>
    <w:rsid w:val="00546CEE"/>
    <w:rsid w:val="0055080E"/>
    <w:rsid w:val="00550A48"/>
    <w:rsid w:val="00556478"/>
    <w:rsid w:val="00571451"/>
    <w:rsid w:val="0057312C"/>
    <w:rsid w:val="005906CD"/>
    <w:rsid w:val="005A031A"/>
    <w:rsid w:val="005A7E19"/>
    <w:rsid w:val="005B183F"/>
    <w:rsid w:val="005B264E"/>
    <w:rsid w:val="005B266C"/>
    <w:rsid w:val="005B6D12"/>
    <w:rsid w:val="005D0E86"/>
    <w:rsid w:val="005D3D5C"/>
    <w:rsid w:val="005E0351"/>
    <w:rsid w:val="005E53E8"/>
    <w:rsid w:val="005F29F3"/>
    <w:rsid w:val="005F63DD"/>
    <w:rsid w:val="00610C85"/>
    <w:rsid w:val="00620F7E"/>
    <w:rsid w:val="00626557"/>
    <w:rsid w:val="00645110"/>
    <w:rsid w:val="00672209"/>
    <w:rsid w:val="00675E96"/>
    <w:rsid w:val="00683FA1"/>
    <w:rsid w:val="00687FCA"/>
    <w:rsid w:val="00691CFA"/>
    <w:rsid w:val="00697ED6"/>
    <w:rsid w:val="006B327F"/>
    <w:rsid w:val="006B6CB1"/>
    <w:rsid w:val="006C2478"/>
    <w:rsid w:val="006C2DAF"/>
    <w:rsid w:val="006C52E7"/>
    <w:rsid w:val="006D5879"/>
    <w:rsid w:val="006E18E7"/>
    <w:rsid w:val="006F0930"/>
    <w:rsid w:val="006F349C"/>
    <w:rsid w:val="006F3B8C"/>
    <w:rsid w:val="00702E1E"/>
    <w:rsid w:val="007065C2"/>
    <w:rsid w:val="0071007C"/>
    <w:rsid w:val="00714A0F"/>
    <w:rsid w:val="007161F3"/>
    <w:rsid w:val="0071682E"/>
    <w:rsid w:val="00722F8C"/>
    <w:rsid w:val="00725BFE"/>
    <w:rsid w:val="00731E28"/>
    <w:rsid w:val="00732E19"/>
    <w:rsid w:val="0074007E"/>
    <w:rsid w:val="00744FA5"/>
    <w:rsid w:val="00762688"/>
    <w:rsid w:val="007651A3"/>
    <w:rsid w:val="0076544F"/>
    <w:rsid w:val="00774449"/>
    <w:rsid w:val="007745AF"/>
    <w:rsid w:val="007834BA"/>
    <w:rsid w:val="00787962"/>
    <w:rsid w:val="007A11A9"/>
    <w:rsid w:val="007A1AD3"/>
    <w:rsid w:val="007A6143"/>
    <w:rsid w:val="007B1A6C"/>
    <w:rsid w:val="007B4278"/>
    <w:rsid w:val="007C23AF"/>
    <w:rsid w:val="007C3042"/>
    <w:rsid w:val="007C3DFC"/>
    <w:rsid w:val="007E0A03"/>
    <w:rsid w:val="007F1F6F"/>
    <w:rsid w:val="007F57CD"/>
    <w:rsid w:val="00801385"/>
    <w:rsid w:val="0080545D"/>
    <w:rsid w:val="00820A43"/>
    <w:rsid w:val="00830DB4"/>
    <w:rsid w:val="00833CEB"/>
    <w:rsid w:val="00856C08"/>
    <w:rsid w:val="008645FD"/>
    <w:rsid w:val="008801DE"/>
    <w:rsid w:val="00883BEF"/>
    <w:rsid w:val="00885507"/>
    <w:rsid w:val="008973D1"/>
    <w:rsid w:val="008A3EF0"/>
    <w:rsid w:val="008B7C47"/>
    <w:rsid w:val="008C2CAA"/>
    <w:rsid w:val="008D4ADA"/>
    <w:rsid w:val="008F2B58"/>
    <w:rsid w:val="00900A0F"/>
    <w:rsid w:val="00903629"/>
    <w:rsid w:val="00914F57"/>
    <w:rsid w:val="00921C69"/>
    <w:rsid w:val="009256B5"/>
    <w:rsid w:val="00926EC9"/>
    <w:rsid w:val="00930A9C"/>
    <w:rsid w:val="00950F0A"/>
    <w:rsid w:val="00966582"/>
    <w:rsid w:val="00966606"/>
    <w:rsid w:val="00980948"/>
    <w:rsid w:val="00986F88"/>
    <w:rsid w:val="00987128"/>
    <w:rsid w:val="00993074"/>
    <w:rsid w:val="0099791A"/>
    <w:rsid w:val="009A7B5D"/>
    <w:rsid w:val="009D0BD3"/>
    <w:rsid w:val="009D55BD"/>
    <w:rsid w:val="009E08C6"/>
    <w:rsid w:val="009F65FD"/>
    <w:rsid w:val="009F7F18"/>
    <w:rsid w:val="00A02D35"/>
    <w:rsid w:val="00A05ABA"/>
    <w:rsid w:val="00A07552"/>
    <w:rsid w:val="00A12DE3"/>
    <w:rsid w:val="00A26BA6"/>
    <w:rsid w:val="00A326DD"/>
    <w:rsid w:val="00A33900"/>
    <w:rsid w:val="00A3531E"/>
    <w:rsid w:val="00A3672B"/>
    <w:rsid w:val="00A46050"/>
    <w:rsid w:val="00A478FE"/>
    <w:rsid w:val="00A61C9F"/>
    <w:rsid w:val="00A80C44"/>
    <w:rsid w:val="00A81E13"/>
    <w:rsid w:val="00A938BC"/>
    <w:rsid w:val="00AA7237"/>
    <w:rsid w:val="00AD1476"/>
    <w:rsid w:val="00AE38A3"/>
    <w:rsid w:val="00AE5636"/>
    <w:rsid w:val="00AE61AA"/>
    <w:rsid w:val="00AF2E14"/>
    <w:rsid w:val="00AF2F8A"/>
    <w:rsid w:val="00B049ED"/>
    <w:rsid w:val="00B12A05"/>
    <w:rsid w:val="00B14507"/>
    <w:rsid w:val="00B2222D"/>
    <w:rsid w:val="00B27AE6"/>
    <w:rsid w:val="00B331EB"/>
    <w:rsid w:val="00B35FEC"/>
    <w:rsid w:val="00B443C7"/>
    <w:rsid w:val="00B53195"/>
    <w:rsid w:val="00B537F4"/>
    <w:rsid w:val="00B64CDD"/>
    <w:rsid w:val="00B65DBA"/>
    <w:rsid w:val="00B67E91"/>
    <w:rsid w:val="00B74491"/>
    <w:rsid w:val="00B90C66"/>
    <w:rsid w:val="00B914B0"/>
    <w:rsid w:val="00B94554"/>
    <w:rsid w:val="00B9640D"/>
    <w:rsid w:val="00BA257A"/>
    <w:rsid w:val="00BA3534"/>
    <w:rsid w:val="00BA40DD"/>
    <w:rsid w:val="00BC0A12"/>
    <w:rsid w:val="00BC4012"/>
    <w:rsid w:val="00BD35E5"/>
    <w:rsid w:val="00BE1206"/>
    <w:rsid w:val="00BE238F"/>
    <w:rsid w:val="00BE6D3E"/>
    <w:rsid w:val="00BF09BF"/>
    <w:rsid w:val="00BF49C4"/>
    <w:rsid w:val="00BF5C66"/>
    <w:rsid w:val="00BF6C83"/>
    <w:rsid w:val="00C0133E"/>
    <w:rsid w:val="00C21189"/>
    <w:rsid w:val="00C2709F"/>
    <w:rsid w:val="00C30508"/>
    <w:rsid w:val="00C33AB6"/>
    <w:rsid w:val="00C36C7C"/>
    <w:rsid w:val="00C42528"/>
    <w:rsid w:val="00C56D33"/>
    <w:rsid w:val="00C7489E"/>
    <w:rsid w:val="00C81663"/>
    <w:rsid w:val="00C82283"/>
    <w:rsid w:val="00C9647B"/>
    <w:rsid w:val="00CA05BA"/>
    <w:rsid w:val="00CA77F0"/>
    <w:rsid w:val="00CC3905"/>
    <w:rsid w:val="00CD03FE"/>
    <w:rsid w:val="00CD173C"/>
    <w:rsid w:val="00CD77EF"/>
    <w:rsid w:val="00CE5503"/>
    <w:rsid w:val="00CE5AC4"/>
    <w:rsid w:val="00CF5F82"/>
    <w:rsid w:val="00D051CB"/>
    <w:rsid w:val="00D06531"/>
    <w:rsid w:val="00D10B4F"/>
    <w:rsid w:val="00D17232"/>
    <w:rsid w:val="00D24CD6"/>
    <w:rsid w:val="00D30573"/>
    <w:rsid w:val="00D36A09"/>
    <w:rsid w:val="00D60963"/>
    <w:rsid w:val="00D6694C"/>
    <w:rsid w:val="00D67D75"/>
    <w:rsid w:val="00D7657E"/>
    <w:rsid w:val="00D768A8"/>
    <w:rsid w:val="00D93585"/>
    <w:rsid w:val="00D947DA"/>
    <w:rsid w:val="00D97F20"/>
    <w:rsid w:val="00DA6074"/>
    <w:rsid w:val="00DA746D"/>
    <w:rsid w:val="00DB462D"/>
    <w:rsid w:val="00DD0810"/>
    <w:rsid w:val="00DD31D8"/>
    <w:rsid w:val="00DD629B"/>
    <w:rsid w:val="00DF2E74"/>
    <w:rsid w:val="00DF4CF5"/>
    <w:rsid w:val="00DF7678"/>
    <w:rsid w:val="00E070AC"/>
    <w:rsid w:val="00E107C9"/>
    <w:rsid w:val="00E213A3"/>
    <w:rsid w:val="00E26046"/>
    <w:rsid w:val="00E37881"/>
    <w:rsid w:val="00E435D9"/>
    <w:rsid w:val="00E6030D"/>
    <w:rsid w:val="00E71458"/>
    <w:rsid w:val="00E74C11"/>
    <w:rsid w:val="00E76DB8"/>
    <w:rsid w:val="00E87F83"/>
    <w:rsid w:val="00E90B01"/>
    <w:rsid w:val="00E966D0"/>
    <w:rsid w:val="00E97D62"/>
    <w:rsid w:val="00EA1F58"/>
    <w:rsid w:val="00EA6FC7"/>
    <w:rsid w:val="00ED2A6E"/>
    <w:rsid w:val="00ED51A6"/>
    <w:rsid w:val="00EE451F"/>
    <w:rsid w:val="00EE64FF"/>
    <w:rsid w:val="00EF11EF"/>
    <w:rsid w:val="00EF457E"/>
    <w:rsid w:val="00EF5A5A"/>
    <w:rsid w:val="00F24682"/>
    <w:rsid w:val="00F27405"/>
    <w:rsid w:val="00F32421"/>
    <w:rsid w:val="00F400A5"/>
    <w:rsid w:val="00F44F83"/>
    <w:rsid w:val="00F555A7"/>
    <w:rsid w:val="00F63A23"/>
    <w:rsid w:val="00F6705F"/>
    <w:rsid w:val="00F723D8"/>
    <w:rsid w:val="00F849CB"/>
    <w:rsid w:val="00F85994"/>
    <w:rsid w:val="00F86CB0"/>
    <w:rsid w:val="00FA0F00"/>
    <w:rsid w:val="00FA72F5"/>
    <w:rsid w:val="00FC55A9"/>
    <w:rsid w:val="00FC6555"/>
    <w:rsid w:val="00FC7F57"/>
    <w:rsid w:val="00FD5114"/>
    <w:rsid w:val="00FE380A"/>
    <w:rsid w:val="00FE4545"/>
    <w:rsid w:val="00FF110A"/>
    <w:rsid w:val="0C4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C47CF"/>
  <w15:docId w15:val="{87492600-1464-4677-8C64-DA72E20E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_vh_szöveg"/>
    <w:qFormat/>
    <w:rsid w:val="005400C5"/>
    <w:pPr>
      <w:spacing w:after="0" w:line="250" w:lineRule="exact"/>
    </w:pPr>
    <w:rPr>
      <w:rFonts w:eastAsiaTheme="minorHAnsi"/>
    </w:rPr>
  </w:style>
  <w:style w:type="paragraph" w:styleId="Heading1">
    <w:name w:val="heading 1"/>
    <w:basedOn w:val="Normal"/>
    <w:next w:val="Normal"/>
    <w:link w:val="Heading1Char"/>
    <w:uiPriority w:val="9"/>
    <w:rsid w:val="006E18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E18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93074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ro-RO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E347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0E347E"/>
  </w:style>
  <w:style w:type="paragraph" w:styleId="Footer">
    <w:name w:val="footer"/>
    <w:basedOn w:val="Normal"/>
    <w:link w:val="FooterChar"/>
    <w:uiPriority w:val="99"/>
    <w:unhideWhenUsed/>
    <w:rsid w:val="000E347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7E"/>
  </w:style>
  <w:style w:type="paragraph" w:styleId="BalloonText">
    <w:name w:val="Balloon Text"/>
    <w:basedOn w:val="Normal"/>
    <w:link w:val="BalloonTextChar"/>
    <w:uiPriority w:val="99"/>
    <w:semiHidden/>
    <w:unhideWhenUsed/>
    <w:rsid w:val="000E34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__udv_szoveg_italic"/>
    <w:next w:val="Normal"/>
    <w:link w:val="NoSpacingChar"/>
    <w:uiPriority w:val="1"/>
    <w:rsid w:val="00950F0A"/>
    <w:pPr>
      <w:spacing w:line="250" w:lineRule="exact"/>
    </w:pPr>
    <w:rPr>
      <w:rFonts w:ascii="Udvarhely RegularItalic" w:eastAsiaTheme="minorHAnsi" w:hAnsi="Udvarhely RegularItalic"/>
      <w:sz w:val="20"/>
    </w:rPr>
  </w:style>
  <w:style w:type="paragraph" w:customStyle="1" w:styleId="vhszvegbold">
    <w:name w:val="__vh_szöveg_bold"/>
    <w:basedOn w:val="Normal"/>
    <w:link w:val="vhszvegboldChar"/>
    <w:qFormat/>
    <w:rsid w:val="005906CD"/>
    <w:rPr>
      <w:b/>
    </w:rPr>
  </w:style>
  <w:style w:type="paragraph" w:customStyle="1" w:styleId="vhszvegitalic">
    <w:name w:val="__vh_szöveg_italic"/>
    <w:basedOn w:val="Normal"/>
    <w:link w:val="vhszvegitalicChar"/>
    <w:qFormat/>
    <w:rsid w:val="005906CD"/>
    <w:rPr>
      <w:i/>
    </w:rPr>
  </w:style>
  <w:style w:type="paragraph" w:customStyle="1" w:styleId="vhcm">
    <w:name w:val="__vh_cím"/>
    <w:next w:val="Normal"/>
    <w:link w:val="vhcmChar"/>
    <w:qFormat/>
    <w:rsid w:val="001C6A02"/>
    <w:pPr>
      <w:spacing w:after="480" w:line="310" w:lineRule="exact"/>
    </w:pPr>
    <w:rPr>
      <w:rFonts w:eastAsiaTheme="minorHAnsi"/>
      <w:b/>
      <w:color w:val="0070C0"/>
      <w:sz w:val="32"/>
      <w:szCs w:val="24"/>
    </w:rPr>
  </w:style>
  <w:style w:type="paragraph" w:customStyle="1" w:styleId="vhalcm">
    <w:name w:val="__vh_alcím"/>
    <w:basedOn w:val="Normal"/>
    <w:link w:val="vhalcmChar"/>
    <w:qFormat/>
    <w:rsid w:val="001C6A02"/>
    <w:pPr>
      <w:spacing w:before="360" w:line="260" w:lineRule="exact"/>
    </w:pPr>
    <w:rPr>
      <w:b/>
      <w:caps/>
      <w:color w:val="0070C0"/>
    </w:rPr>
  </w:style>
  <w:style w:type="character" w:customStyle="1" w:styleId="vhcmChar">
    <w:name w:val="__vh_cím Char"/>
    <w:basedOn w:val="DefaultParagraphFont"/>
    <w:link w:val="vhcm"/>
    <w:rsid w:val="001C6A02"/>
    <w:rPr>
      <w:rFonts w:eastAsiaTheme="minorHAnsi"/>
      <w:b/>
      <w:color w:val="0070C0"/>
      <w:sz w:val="32"/>
      <w:szCs w:val="24"/>
    </w:rPr>
  </w:style>
  <w:style w:type="character" w:customStyle="1" w:styleId="vhalcmChar">
    <w:name w:val="__vh_alcím Char"/>
    <w:basedOn w:val="DefaultParagraphFont"/>
    <w:link w:val="vhalcm"/>
    <w:rsid w:val="001C6A02"/>
    <w:rPr>
      <w:rFonts w:eastAsiaTheme="minorHAnsi"/>
      <w:b/>
      <w:caps/>
      <w:color w:val="0070C0"/>
    </w:rPr>
  </w:style>
  <w:style w:type="table" w:customStyle="1" w:styleId="vhtablazat">
    <w:name w:val="__vh_tablazat"/>
    <w:basedOn w:val="TableNormal"/>
    <w:uiPriority w:val="99"/>
    <w:rsid w:val="00491626"/>
    <w:pPr>
      <w:spacing w:after="0" w:line="240" w:lineRule="auto"/>
    </w:pPr>
    <w:rPr>
      <w:rFonts w:eastAsiaTheme="minorHAnsi"/>
      <w:sz w:val="18"/>
    </w:rPr>
    <w:tblPr>
      <w:tblStyleRowBandSize w:val="1"/>
      <w:tblBorders>
        <w:bottom w:val="single" w:sz="8" w:space="0" w:color="C6D9F1" w:themeColor="text2" w:themeTint="33"/>
      </w:tblBorders>
    </w:tblPr>
    <w:tcPr>
      <w:shd w:val="clear" w:color="auto" w:fill="0070C0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inorHAnsi" w:hAnsiTheme="minorHAnsi"/>
        <w:b/>
        <w:color w:val="000000" w:themeColor="text1"/>
        <w:sz w:val="18"/>
      </w:rPr>
      <w:tblPr/>
      <w:tcPr>
        <w:shd w:val="clear" w:color="auto" w:fill="C6D9F1" w:themeFill="text2" w:themeFillTint="33"/>
      </w:tcPr>
    </w:tblStylePr>
    <w:tblStylePr w:type="lastRow">
      <w:rPr>
        <w:rFonts w:ascii="Udvarhely Sans Regular" w:hAnsi="Udvarhely Sans Regular"/>
        <w:sz w:val="18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6D9F1" w:themeFill="text2" w:themeFillTint="33"/>
      </w:tcPr>
    </w:tblStylePr>
  </w:style>
  <w:style w:type="character" w:customStyle="1" w:styleId="vhszvegboldChar">
    <w:name w:val="__vh_szöveg_bold Char"/>
    <w:basedOn w:val="DefaultParagraphFont"/>
    <w:link w:val="vhszvegbold"/>
    <w:rsid w:val="005906CD"/>
    <w:rPr>
      <w:rFonts w:eastAsiaTheme="minorHAnsi"/>
      <w:b/>
      <w:sz w:val="20"/>
    </w:rPr>
  </w:style>
  <w:style w:type="paragraph" w:customStyle="1" w:styleId="vhcmzett">
    <w:name w:val="__vh_címzett"/>
    <w:basedOn w:val="Normal"/>
    <w:link w:val="vhcmzettChar"/>
    <w:qFormat/>
    <w:rsid w:val="001C6A02"/>
    <w:pPr>
      <w:spacing w:line="240" w:lineRule="auto"/>
    </w:pPr>
    <w:rPr>
      <w:rFonts w:cstheme="minorHAnsi"/>
      <w:sz w:val="20"/>
      <w:szCs w:val="18"/>
    </w:rPr>
  </w:style>
  <w:style w:type="character" w:customStyle="1" w:styleId="vhszvegitalicChar">
    <w:name w:val="__vh_szöveg_italic Char"/>
    <w:basedOn w:val="DefaultParagraphFont"/>
    <w:link w:val="vhszvegitalic"/>
    <w:rsid w:val="005906CD"/>
    <w:rPr>
      <w:rFonts w:eastAsiaTheme="minorHAnsi"/>
      <w:i/>
      <w:sz w:val="20"/>
    </w:rPr>
  </w:style>
  <w:style w:type="paragraph" w:customStyle="1" w:styleId="vhcmzettbold">
    <w:name w:val="__vh_címzett_bold"/>
    <w:basedOn w:val="Normal"/>
    <w:link w:val="vhcmzettboldChar"/>
    <w:qFormat/>
    <w:rsid w:val="001C6A02"/>
    <w:pPr>
      <w:spacing w:line="240" w:lineRule="auto"/>
    </w:pPr>
    <w:rPr>
      <w:rFonts w:cstheme="minorHAnsi"/>
      <w:b/>
      <w:caps/>
      <w:sz w:val="20"/>
      <w:szCs w:val="18"/>
    </w:rPr>
  </w:style>
  <w:style w:type="character" w:customStyle="1" w:styleId="vhcmzettChar">
    <w:name w:val="__vh_címzett Char"/>
    <w:basedOn w:val="DefaultParagraphFont"/>
    <w:link w:val="vhcmzett"/>
    <w:rsid w:val="001C6A02"/>
    <w:rPr>
      <w:rFonts w:eastAsiaTheme="minorHAnsi" w:cstheme="minorHAnsi"/>
      <w:sz w:val="20"/>
      <w:szCs w:val="18"/>
    </w:rPr>
  </w:style>
  <w:style w:type="paragraph" w:customStyle="1" w:styleId="vhcmzettitalic">
    <w:name w:val="__vh_címzett_italic"/>
    <w:basedOn w:val="NoSpacing"/>
    <w:link w:val="vhcmzettitalicChar"/>
    <w:qFormat/>
    <w:rsid w:val="001C6A02"/>
    <w:pPr>
      <w:spacing w:after="0" w:line="240" w:lineRule="auto"/>
    </w:pPr>
    <w:rPr>
      <w:rFonts w:asciiTheme="minorHAnsi" w:hAnsiTheme="minorHAnsi" w:cstheme="minorHAnsi"/>
      <w:i/>
      <w:szCs w:val="18"/>
    </w:rPr>
  </w:style>
  <w:style w:type="character" w:customStyle="1" w:styleId="vhcmzettboldChar">
    <w:name w:val="__vh_címzett_bold Char"/>
    <w:basedOn w:val="DefaultParagraphFont"/>
    <w:link w:val="vhcmzettbold"/>
    <w:rsid w:val="001C6A02"/>
    <w:rPr>
      <w:rFonts w:eastAsiaTheme="minorHAnsi" w:cstheme="minorHAnsi"/>
      <w:b/>
      <w:caps/>
      <w:sz w:val="20"/>
      <w:szCs w:val="18"/>
    </w:rPr>
  </w:style>
  <w:style w:type="paragraph" w:styleId="ListParagraph">
    <w:name w:val="List Paragraph"/>
    <w:aliases w:val="__vh_lista"/>
    <w:basedOn w:val="Normal"/>
    <w:uiPriority w:val="34"/>
    <w:qFormat/>
    <w:rsid w:val="005906CD"/>
    <w:pPr>
      <w:ind w:left="284"/>
      <w:contextualSpacing/>
    </w:pPr>
  </w:style>
  <w:style w:type="character" w:customStyle="1" w:styleId="NoSpacingChar">
    <w:name w:val="No Spacing Char"/>
    <w:aliases w:val="__udv_szoveg_italic Char"/>
    <w:basedOn w:val="DefaultParagraphFont"/>
    <w:link w:val="NoSpacing"/>
    <w:uiPriority w:val="1"/>
    <w:rsid w:val="005906CD"/>
    <w:rPr>
      <w:rFonts w:ascii="Udvarhely RegularItalic" w:eastAsiaTheme="minorHAnsi" w:hAnsi="Udvarhely RegularItalic"/>
      <w:sz w:val="20"/>
    </w:rPr>
  </w:style>
  <w:style w:type="character" w:customStyle="1" w:styleId="vhcmzettitalicChar">
    <w:name w:val="__vh_címzett_italic Char"/>
    <w:basedOn w:val="NoSpacingChar"/>
    <w:link w:val="vhcmzettitalic"/>
    <w:rsid w:val="001C6A02"/>
    <w:rPr>
      <w:rFonts w:ascii="Udvarhely RegularItalic" w:eastAsiaTheme="minorHAnsi" w:hAnsi="Udvarhely RegularItalic" w:cstheme="minorHAnsi"/>
      <w:i/>
      <w:sz w:val="20"/>
      <w:szCs w:val="18"/>
    </w:rPr>
  </w:style>
  <w:style w:type="table" w:styleId="LightShading-Accent1">
    <w:name w:val="Light Shading Accent 1"/>
    <w:basedOn w:val="TableNormal"/>
    <w:uiPriority w:val="60"/>
    <w:rsid w:val="006F349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vhtblzat">
    <w:name w:val="__vh_táblázat"/>
    <w:basedOn w:val="Normal"/>
    <w:link w:val="vhtblzatChar"/>
    <w:qFormat/>
    <w:rsid w:val="001C6A02"/>
    <w:rPr>
      <w:sz w:val="20"/>
    </w:rPr>
  </w:style>
  <w:style w:type="paragraph" w:customStyle="1" w:styleId="vhvonal">
    <w:name w:val="__vh_vonal"/>
    <w:basedOn w:val="vhcmzett"/>
    <w:link w:val="vhvonalChar"/>
    <w:qFormat/>
    <w:rsid w:val="00482498"/>
    <w:rPr>
      <w:color w:val="BFBFBF" w:themeColor="background1" w:themeShade="BF"/>
      <w:spacing w:val="-28"/>
    </w:rPr>
  </w:style>
  <w:style w:type="character" w:customStyle="1" w:styleId="vhtblzatChar">
    <w:name w:val="__vh_táblázat Char"/>
    <w:basedOn w:val="DefaultParagraphFont"/>
    <w:link w:val="vhtblzat"/>
    <w:rsid w:val="001C6A02"/>
    <w:rPr>
      <w:rFonts w:eastAsiaTheme="minorHAnsi"/>
      <w:sz w:val="20"/>
    </w:rPr>
  </w:style>
  <w:style w:type="character" w:customStyle="1" w:styleId="vhvonalChar">
    <w:name w:val="__vh_vonal Char"/>
    <w:basedOn w:val="vhcmzettChar"/>
    <w:link w:val="vhvonal"/>
    <w:rsid w:val="00482498"/>
    <w:rPr>
      <w:rFonts w:eastAsiaTheme="minorHAnsi" w:cstheme="minorHAnsi"/>
      <w:color w:val="BFBFBF" w:themeColor="background1" w:themeShade="BF"/>
      <w:spacing w:val="-28"/>
      <w:sz w:val="18"/>
      <w:szCs w:val="18"/>
    </w:rPr>
  </w:style>
  <w:style w:type="paragraph" w:styleId="NormalWeb">
    <w:name w:val="Normal (Web)"/>
    <w:basedOn w:val="Normal"/>
    <w:uiPriority w:val="99"/>
    <w:unhideWhenUsed/>
    <w:rsid w:val="00B6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993074"/>
    <w:rPr>
      <w:rFonts w:ascii="Times New Roman" w:eastAsia="Times New Roman" w:hAnsi="Times New Roman" w:cs="Times New Roman"/>
      <w:b/>
      <w:bCs/>
      <w:sz w:val="24"/>
      <w:szCs w:val="24"/>
      <w:lang w:val="ro-RO" w:eastAsia="hu-H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4682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4682"/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character" w:styleId="FootnoteReference">
    <w:name w:val="footnote reference"/>
    <w:uiPriority w:val="99"/>
    <w:semiHidden/>
    <w:unhideWhenUsed/>
    <w:rsid w:val="00F2468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E18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zneslista1jellszn1">
    <w:name w:val="Színes lista – 1. jelölőszín1"/>
    <w:basedOn w:val="Normal"/>
    <w:uiPriority w:val="34"/>
    <w:qFormat/>
    <w:rsid w:val="0032695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32695F"/>
    <w:pPr>
      <w:spacing w:line="360" w:lineRule="auto"/>
      <w:ind w:left="705" w:hanging="705"/>
      <w:jc w:val="both"/>
    </w:pPr>
    <w:rPr>
      <w:rFonts w:ascii="Times New Roman" w:eastAsia="Times New Roman" w:hAnsi="Times New Roman" w:cs="Times New Roman"/>
      <w:sz w:val="24"/>
      <w:szCs w:val="24"/>
      <w:lang w:val="ro-RO" w:eastAsia="de-DE"/>
    </w:rPr>
  </w:style>
  <w:style w:type="character" w:customStyle="1" w:styleId="BodyTextIndentChar">
    <w:name w:val="Body Text Indent Char"/>
    <w:basedOn w:val="DefaultParagraphFont"/>
    <w:link w:val="BodyTextIndent"/>
    <w:rsid w:val="0032695F"/>
    <w:rPr>
      <w:rFonts w:ascii="Times New Roman" w:eastAsia="Times New Roman" w:hAnsi="Times New Roman" w:cs="Times New Roman"/>
      <w:sz w:val="24"/>
      <w:szCs w:val="24"/>
      <w:lang w:val="ro-RO" w:eastAsia="de-DE"/>
    </w:rPr>
  </w:style>
  <w:style w:type="character" w:styleId="CommentReference">
    <w:name w:val="annotation reference"/>
    <w:semiHidden/>
    <w:rsid w:val="0032695F"/>
    <w:rPr>
      <w:sz w:val="16"/>
      <w:szCs w:val="16"/>
    </w:rPr>
  </w:style>
  <w:style w:type="character" w:styleId="Strong">
    <w:name w:val="Strong"/>
    <w:qFormat/>
    <w:rsid w:val="0032695F"/>
    <w:rPr>
      <w:b/>
      <w:bCs/>
    </w:rPr>
  </w:style>
  <w:style w:type="paragraph" w:customStyle="1" w:styleId="NormalWeb1">
    <w:name w:val="Normal (Web)1"/>
    <w:basedOn w:val="Normal"/>
    <w:rsid w:val="0032695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BodyText">
    <w:name w:val="Body Text"/>
    <w:basedOn w:val="Normal"/>
    <w:link w:val="BodyTextChar"/>
    <w:uiPriority w:val="99"/>
    <w:unhideWhenUsed/>
    <w:rsid w:val="00DF76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7678"/>
    <w:rPr>
      <w:rFonts w:eastAsiaTheme="minorHAnsi"/>
    </w:rPr>
  </w:style>
  <w:style w:type="character" w:customStyle="1" w:styleId="sden">
    <w:name w:val="s_den"/>
    <w:basedOn w:val="DefaultParagraphFont"/>
    <w:rsid w:val="0046145F"/>
  </w:style>
  <w:style w:type="character" w:customStyle="1" w:styleId="shdr">
    <w:name w:val="s_hdr"/>
    <w:basedOn w:val="DefaultParagraphFont"/>
    <w:rsid w:val="00461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28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977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t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17_x002e_09_x002e__x0020__x002d__x0020_szeptember xmlns="a3add3ef-4d07-4ea0-a9bf-c45b6374e08e" xsi:nil="true"/>
    <_x0032_017_x002e__x0020_09_x002e__x0020__x002d__x0020_szeptember xmlns="a3add3ef-4d07-4ea0-a9bf-c45b6374e08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C1084F298128D4C9954E4B0550D13A5" ma:contentTypeVersion="7" ma:contentTypeDescription="Új dokumentum létrehozása." ma:contentTypeScope="" ma:versionID="e703aedd453c78e9bde0d8440bb95049">
  <xsd:schema xmlns:xsd="http://www.w3.org/2001/XMLSchema" xmlns:xs="http://www.w3.org/2001/XMLSchema" xmlns:p="http://schemas.microsoft.com/office/2006/metadata/properties" xmlns:ns2="a3add3ef-4d07-4ea0-a9bf-c45b6374e08e" xmlns:ns3="435561e8-cdcf-42ee-a8a2-e6f051169a9a" targetNamespace="http://schemas.microsoft.com/office/2006/metadata/properties" ma:root="true" ma:fieldsID="f42827b16325d17395390792c74520f3" ns2:_="" ns3:_="">
    <xsd:import namespace="a3add3ef-4d07-4ea0-a9bf-c45b6374e08e"/>
    <xsd:import namespace="435561e8-cdcf-42ee-a8a2-e6f051169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_x0032_017_x002e__x0020_09_x002e__x0020__x002d__x0020_szeptember" minOccurs="0"/>
                <xsd:element ref="ns2:_x0032_017_x002e_09_x002e__x0020__x002d__x0020_szepte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dd3ef-4d07-4ea0-a9bf-c45b6374e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_x0032_017_x002e__x0020_09_x002e__x0020__x002d__x0020_szeptember" ma:index="13" nillable="true" ma:displayName="2017. 09. - szeptember" ma:internalName="_x0032_017_x002e__x0020_09_x002e__x0020__x002d__x0020_szeptember">
      <xsd:simpleType>
        <xsd:restriction base="dms:Text">
          <xsd:maxLength value="255"/>
        </xsd:restriction>
      </xsd:simpleType>
    </xsd:element>
    <xsd:element name="_x0032_017_x002e_09_x002e__x0020__x002d__x0020_szeptember" ma:index="14" nillable="true" ma:displayName="2017.09. - szeptember" ma:internalName="_x0032_017_x002e_09_x002e__x0020__x002d__x0020_szepte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561e8-cdcf-42ee-a8a2-e6f051169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9B58F-9E9C-438B-8BA5-2E1AD9DBEB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954E17-73A6-4668-A303-33C157FAF1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91F15F-7079-4FAA-AC73-5DF9CB502A1D}">
  <ds:schemaRefs>
    <ds:schemaRef ds:uri="http://schemas.microsoft.com/office/2006/metadata/properties"/>
    <ds:schemaRef ds:uri="http://schemas.microsoft.com/office/infopath/2007/PartnerControls"/>
    <ds:schemaRef ds:uri="a3add3ef-4d07-4ea0-a9bf-c45b6374e08e"/>
  </ds:schemaRefs>
</ds:datastoreItem>
</file>

<file path=customXml/itemProps4.xml><?xml version="1.0" encoding="utf-8"?>
<ds:datastoreItem xmlns:ds="http://schemas.openxmlformats.org/officeDocument/2006/customXml" ds:itemID="{34E66562-E63F-4659-A799-ECBA73B75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dd3ef-4d07-4ea0-a9bf-c45b6374e08e"/>
    <ds:schemaRef ds:uri="435561e8-cdcf-42ee-a8a2-e6f051169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Dot1.dotx</Template>
  <TotalTime>16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</dc:creator>
  <cp:lastModifiedBy>office</cp:lastModifiedBy>
  <cp:revision>9</cp:revision>
  <cp:lastPrinted>2022-04-01T03:34:00Z</cp:lastPrinted>
  <dcterms:created xsi:type="dcterms:W3CDTF">2023-07-24T09:26:00Z</dcterms:created>
  <dcterms:modified xsi:type="dcterms:W3CDTF">2025-12-03T09:58:00Z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0x010100BC1084F298128D4C9954E4B0550D13A5</vt:lpwstr>
  </property>
</Properties>
</file>